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61670E" w14:textId="77777777" w:rsidR="00DF39A2" w:rsidRPr="00F07BEA" w:rsidRDefault="00DF39A2" w:rsidP="00DF39A2">
      <w:pPr>
        <w:ind w:left="2127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</w:p>
    <w:p w14:paraId="61BB262D" w14:textId="0EB6FCCD" w:rsidR="00DF39A2" w:rsidRPr="00F07BEA" w:rsidRDefault="00B83605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  <w:r>
        <w:rPr>
          <w:rFonts w:ascii="Verdana" w:hAnsi="Verdana"/>
          <w:b/>
          <w:bCs/>
          <w:sz w:val="26"/>
          <w:szCs w:val="26"/>
          <w:lang w:val="en-GB"/>
        </w:rPr>
        <w:t>DSI</w:t>
      </w:r>
      <w:r w:rsidR="00DF39A2" w:rsidRPr="00F07BEA">
        <w:rPr>
          <w:rFonts w:ascii="Verdana" w:hAnsi="Verdana"/>
          <w:b/>
          <w:bCs/>
          <w:sz w:val="26"/>
          <w:szCs w:val="26"/>
          <w:lang w:val="en-GB"/>
        </w:rPr>
        <w:t xml:space="preserve"> Dutch Open SAMBO and COMBAT-SAMBO</w:t>
      </w:r>
    </w:p>
    <w:p w14:paraId="63B47EFC" w14:textId="6AAE9A97" w:rsidR="00DF39A2" w:rsidRDefault="00DF39A2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  <w:r w:rsidRPr="00F07BEA">
        <w:rPr>
          <w:rFonts w:ascii="Verdana" w:hAnsi="Verdana"/>
          <w:b/>
          <w:bCs/>
          <w:sz w:val="26"/>
          <w:szCs w:val="26"/>
          <w:lang w:val="en-GB"/>
        </w:rPr>
        <w:t>Children – Cadets – Youth</w:t>
      </w:r>
      <w:r w:rsidR="00B83605">
        <w:rPr>
          <w:rFonts w:ascii="Verdana" w:hAnsi="Verdana"/>
          <w:b/>
          <w:bCs/>
          <w:sz w:val="26"/>
          <w:szCs w:val="26"/>
          <w:lang w:val="en-GB"/>
        </w:rPr>
        <w:t xml:space="preserve"> </w:t>
      </w:r>
      <w:r w:rsidR="000507EF">
        <w:rPr>
          <w:rFonts w:ascii="Verdana" w:hAnsi="Verdana"/>
          <w:b/>
          <w:bCs/>
          <w:sz w:val="26"/>
          <w:szCs w:val="26"/>
          <w:lang w:val="en-GB"/>
        </w:rPr>
        <w:t>–</w:t>
      </w:r>
      <w:r w:rsidR="00B83605">
        <w:rPr>
          <w:rFonts w:ascii="Verdana" w:hAnsi="Verdana"/>
          <w:b/>
          <w:bCs/>
          <w:sz w:val="26"/>
          <w:szCs w:val="26"/>
          <w:lang w:val="en-GB"/>
        </w:rPr>
        <w:t xml:space="preserve"> Seniors</w:t>
      </w:r>
      <w:r w:rsidR="0065572E">
        <w:rPr>
          <w:rFonts w:ascii="Verdana" w:hAnsi="Verdana"/>
          <w:b/>
          <w:bCs/>
          <w:sz w:val="26"/>
          <w:szCs w:val="26"/>
          <w:lang w:val="en-GB"/>
        </w:rPr>
        <w:t xml:space="preserve"> - Masters</w:t>
      </w:r>
    </w:p>
    <w:p w14:paraId="08E00CE3" w14:textId="77777777" w:rsidR="000507EF" w:rsidRDefault="000507EF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</w:p>
    <w:p w14:paraId="3D4A0B0B" w14:textId="77777777" w:rsidR="000507EF" w:rsidRDefault="000507EF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</w:p>
    <w:p w14:paraId="59BA803A" w14:textId="75CC06A3" w:rsidR="00DF39A2" w:rsidRPr="00F07BEA" w:rsidRDefault="0065572E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  <w:r>
        <w:rPr>
          <w:rFonts w:ascii="Verdana" w:hAnsi="Verdana"/>
          <w:b/>
          <w:bCs/>
          <w:sz w:val="26"/>
          <w:szCs w:val="26"/>
          <w:lang w:val="en-GB"/>
        </w:rPr>
        <w:t>7</w:t>
      </w:r>
      <w:r w:rsidR="00DF39A2">
        <w:rPr>
          <w:rFonts w:ascii="Verdana" w:hAnsi="Verdana"/>
          <w:b/>
          <w:bCs/>
          <w:sz w:val="26"/>
          <w:szCs w:val="26"/>
          <w:lang w:val="en-GB"/>
        </w:rPr>
        <w:t>-</w:t>
      </w:r>
      <w:r>
        <w:rPr>
          <w:rFonts w:ascii="Verdana" w:hAnsi="Verdana"/>
          <w:b/>
          <w:bCs/>
          <w:sz w:val="26"/>
          <w:szCs w:val="26"/>
          <w:lang w:val="en-GB"/>
        </w:rPr>
        <w:t>9</w:t>
      </w:r>
      <w:r w:rsidR="00DF39A2">
        <w:rPr>
          <w:rFonts w:ascii="Verdana" w:hAnsi="Verdana"/>
          <w:b/>
          <w:bCs/>
          <w:sz w:val="26"/>
          <w:szCs w:val="26"/>
          <w:lang w:val="en-GB"/>
        </w:rPr>
        <w:t xml:space="preserve"> March 202</w:t>
      </w:r>
      <w:r>
        <w:rPr>
          <w:rFonts w:ascii="Verdana" w:hAnsi="Verdana"/>
          <w:b/>
          <w:bCs/>
          <w:sz w:val="26"/>
          <w:szCs w:val="26"/>
          <w:lang w:val="en-GB"/>
        </w:rPr>
        <w:t>5</w:t>
      </w:r>
    </w:p>
    <w:p w14:paraId="10C52260" w14:textId="77777777" w:rsidR="00DF39A2" w:rsidRPr="00F07BEA" w:rsidRDefault="00DF39A2" w:rsidP="00DF39A2">
      <w:pPr>
        <w:ind w:left="2124" w:hanging="2181"/>
        <w:jc w:val="center"/>
        <w:rPr>
          <w:rFonts w:ascii="Verdana" w:hAnsi="Verdana"/>
          <w:b/>
          <w:bCs/>
          <w:sz w:val="18"/>
          <w:szCs w:val="18"/>
          <w:lang w:val="en-GB"/>
        </w:rPr>
      </w:pPr>
    </w:p>
    <w:p w14:paraId="75C46DA6" w14:textId="77777777" w:rsidR="00DF39A2" w:rsidRPr="00F07BEA" w:rsidRDefault="00DF39A2" w:rsidP="00DF39A2">
      <w:pPr>
        <w:jc w:val="center"/>
        <w:rPr>
          <w:rFonts w:ascii="Verdana" w:hAnsi="Verdana"/>
          <w:b/>
          <w:bCs/>
          <w:sz w:val="40"/>
          <w:szCs w:val="40"/>
          <w:lang w:val="en-GB"/>
        </w:rPr>
      </w:pPr>
      <w:r w:rsidRPr="00F07BEA">
        <w:rPr>
          <w:rFonts w:ascii="Verdana" w:hAnsi="Verdana"/>
          <w:b/>
          <w:bCs/>
          <w:sz w:val="40"/>
          <w:szCs w:val="40"/>
          <w:lang w:val="en-GB"/>
        </w:rPr>
        <w:t>VISA APPLICATION FORM</w:t>
      </w:r>
    </w:p>
    <w:p w14:paraId="0BAF8307" w14:textId="77777777" w:rsidR="00DF39A2" w:rsidRPr="00F07BEA" w:rsidRDefault="00DF39A2" w:rsidP="00DF39A2">
      <w:pPr>
        <w:pStyle w:val="Geenafstand"/>
        <w:rPr>
          <w:rFonts w:ascii="Verdana" w:hAnsi="Verdana"/>
          <w:b/>
          <w:bCs/>
          <w:sz w:val="40"/>
          <w:szCs w:val="40"/>
          <w:lang w:val="en-GB"/>
        </w:rPr>
      </w:pPr>
    </w:p>
    <w:tbl>
      <w:tblPr>
        <w:tblStyle w:val="Tabelraster"/>
        <w:tblW w:w="10968" w:type="dxa"/>
        <w:tblInd w:w="-431" w:type="dxa"/>
        <w:tblLook w:val="04A0" w:firstRow="1" w:lastRow="0" w:firstColumn="1" w:lastColumn="0" w:noHBand="0" w:noVBand="1"/>
      </w:tblPr>
      <w:tblGrid>
        <w:gridCol w:w="659"/>
        <w:gridCol w:w="1894"/>
        <w:gridCol w:w="2127"/>
        <w:gridCol w:w="993"/>
        <w:gridCol w:w="1275"/>
        <w:gridCol w:w="993"/>
        <w:gridCol w:w="992"/>
        <w:gridCol w:w="2035"/>
      </w:tblGrid>
      <w:tr w:rsidR="00DF39A2" w:rsidRPr="00F07BEA" w14:paraId="22325809" w14:textId="77777777" w:rsidTr="003E6538">
        <w:tc>
          <w:tcPr>
            <w:tcW w:w="659" w:type="dxa"/>
          </w:tcPr>
          <w:p w14:paraId="6742519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No.</w:t>
            </w:r>
          </w:p>
        </w:tc>
        <w:tc>
          <w:tcPr>
            <w:tcW w:w="1894" w:type="dxa"/>
          </w:tcPr>
          <w:p w14:paraId="764235C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127" w:type="dxa"/>
          </w:tcPr>
          <w:p w14:paraId="6516C8A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First name(s)</w:t>
            </w:r>
          </w:p>
        </w:tc>
        <w:tc>
          <w:tcPr>
            <w:tcW w:w="993" w:type="dxa"/>
          </w:tcPr>
          <w:p w14:paraId="361D482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Date of Birth</w:t>
            </w:r>
          </w:p>
        </w:tc>
        <w:tc>
          <w:tcPr>
            <w:tcW w:w="1275" w:type="dxa"/>
          </w:tcPr>
          <w:p w14:paraId="1C66AA1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Passport number</w:t>
            </w:r>
          </w:p>
        </w:tc>
        <w:tc>
          <w:tcPr>
            <w:tcW w:w="993" w:type="dxa"/>
          </w:tcPr>
          <w:p w14:paraId="2997C94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Date of Issue</w:t>
            </w:r>
          </w:p>
        </w:tc>
        <w:tc>
          <w:tcPr>
            <w:tcW w:w="992" w:type="dxa"/>
          </w:tcPr>
          <w:p w14:paraId="3F10DCD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Date of Expire</w:t>
            </w:r>
          </w:p>
        </w:tc>
        <w:tc>
          <w:tcPr>
            <w:tcW w:w="2035" w:type="dxa"/>
          </w:tcPr>
          <w:p w14:paraId="04F410B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Function</w:t>
            </w:r>
          </w:p>
        </w:tc>
      </w:tr>
      <w:tr w:rsidR="00DF39A2" w:rsidRPr="00F07BEA" w14:paraId="3787A40F" w14:textId="77777777" w:rsidTr="003E6538">
        <w:tc>
          <w:tcPr>
            <w:tcW w:w="659" w:type="dxa"/>
          </w:tcPr>
          <w:p w14:paraId="0068080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</w:t>
            </w:r>
          </w:p>
        </w:tc>
        <w:tc>
          <w:tcPr>
            <w:tcW w:w="1894" w:type="dxa"/>
          </w:tcPr>
          <w:p w14:paraId="32095F5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2C9C7D0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A7562A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455F30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05988B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05DEDCA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51C2C18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8AEF9F5" w14:textId="77777777" w:rsidTr="003E6538">
        <w:tc>
          <w:tcPr>
            <w:tcW w:w="659" w:type="dxa"/>
          </w:tcPr>
          <w:p w14:paraId="69ADADB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2</w:t>
            </w:r>
          </w:p>
        </w:tc>
        <w:tc>
          <w:tcPr>
            <w:tcW w:w="1894" w:type="dxa"/>
          </w:tcPr>
          <w:p w14:paraId="46EF00C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9FDB95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75BB4F42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2DDC9A5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3194C0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7C86754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4D4DB1E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9FD1AD6" w14:textId="77777777" w:rsidTr="003E6538">
        <w:tc>
          <w:tcPr>
            <w:tcW w:w="659" w:type="dxa"/>
          </w:tcPr>
          <w:p w14:paraId="2BB7FC5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3</w:t>
            </w:r>
          </w:p>
        </w:tc>
        <w:tc>
          <w:tcPr>
            <w:tcW w:w="1894" w:type="dxa"/>
          </w:tcPr>
          <w:p w14:paraId="4C57F19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4DB135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43824F1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7920242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6118CCD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0F77C6C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011266C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07D891A" w14:textId="77777777" w:rsidTr="003E6538">
        <w:tc>
          <w:tcPr>
            <w:tcW w:w="659" w:type="dxa"/>
          </w:tcPr>
          <w:p w14:paraId="3DFB4EF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4</w:t>
            </w:r>
          </w:p>
        </w:tc>
        <w:tc>
          <w:tcPr>
            <w:tcW w:w="1894" w:type="dxa"/>
          </w:tcPr>
          <w:p w14:paraId="6D11737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1882B6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6FF5A95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3E6D6A4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6932EB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772EA4E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6E93A06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03165FF5" w14:textId="77777777" w:rsidTr="003E6538">
        <w:tc>
          <w:tcPr>
            <w:tcW w:w="659" w:type="dxa"/>
          </w:tcPr>
          <w:p w14:paraId="5B0183A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5</w:t>
            </w:r>
          </w:p>
        </w:tc>
        <w:tc>
          <w:tcPr>
            <w:tcW w:w="1894" w:type="dxa"/>
          </w:tcPr>
          <w:p w14:paraId="6425B73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15F3001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2656576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963F25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6A54F15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7BB422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45E52702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4323A734" w14:textId="77777777" w:rsidTr="003E6538">
        <w:tc>
          <w:tcPr>
            <w:tcW w:w="659" w:type="dxa"/>
          </w:tcPr>
          <w:p w14:paraId="0C6BE08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6</w:t>
            </w:r>
          </w:p>
        </w:tc>
        <w:tc>
          <w:tcPr>
            <w:tcW w:w="1894" w:type="dxa"/>
          </w:tcPr>
          <w:p w14:paraId="21910FB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515595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2F11E03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BD4AD7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910CE7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64CD38DE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300B78B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400BF94B" w14:textId="77777777" w:rsidTr="003E6538">
        <w:tc>
          <w:tcPr>
            <w:tcW w:w="659" w:type="dxa"/>
          </w:tcPr>
          <w:p w14:paraId="49D246B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7</w:t>
            </w:r>
          </w:p>
        </w:tc>
        <w:tc>
          <w:tcPr>
            <w:tcW w:w="1894" w:type="dxa"/>
          </w:tcPr>
          <w:p w14:paraId="22F09A2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35592D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4EE49E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4496AF1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63C7BC5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0091AEF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6FF25DF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299B2CCC" w14:textId="77777777" w:rsidTr="003E6538">
        <w:tc>
          <w:tcPr>
            <w:tcW w:w="659" w:type="dxa"/>
          </w:tcPr>
          <w:p w14:paraId="26677D8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8</w:t>
            </w:r>
          </w:p>
        </w:tc>
        <w:tc>
          <w:tcPr>
            <w:tcW w:w="1894" w:type="dxa"/>
          </w:tcPr>
          <w:p w14:paraId="6B4852C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09B895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79F160C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3C1A30F2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53D4839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1AC8086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06F6154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72EB28A" w14:textId="77777777" w:rsidTr="003E6538">
        <w:tc>
          <w:tcPr>
            <w:tcW w:w="659" w:type="dxa"/>
          </w:tcPr>
          <w:p w14:paraId="4112461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9</w:t>
            </w:r>
          </w:p>
        </w:tc>
        <w:tc>
          <w:tcPr>
            <w:tcW w:w="1894" w:type="dxa"/>
          </w:tcPr>
          <w:p w14:paraId="7517616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1D009B1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3B4A7FC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34148E2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139EED2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2FCA95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41FA377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072D5CA7" w14:textId="77777777" w:rsidTr="003E6538">
        <w:tc>
          <w:tcPr>
            <w:tcW w:w="659" w:type="dxa"/>
          </w:tcPr>
          <w:p w14:paraId="1584179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10</w:t>
            </w:r>
          </w:p>
        </w:tc>
        <w:tc>
          <w:tcPr>
            <w:tcW w:w="1894" w:type="dxa"/>
          </w:tcPr>
          <w:p w14:paraId="078A1CA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87A04D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5C19761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7D4281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113157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42B033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112658E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8B7E97B" w14:textId="77777777" w:rsidTr="003E6538">
        <w:tc>
          <w:tcPr>
            <w:tcW w:w="659" w:type="dxa"/>
          </w:tcPr>
          <w:p w14:paraId="7248382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11</w:t>
            </w:r>
          </w:p>
        </w:tc>
        <w:tc>
          <w:tcPr>
            <w:tcW w:w="1894" w:type="dxa"/>
          </w:tcPr>
          <w:p w14:paraId="579E0C1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54216D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3372D2B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70B123E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5EC7CB3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31CBA5A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6C9F5CC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12B9D765" w14:textId="77777777" w:rsidTr="003E6538">
        <w:tc>
          <w:tcPr>
            <w:tcW w:w="659" w:type="dxa"/>
          </w:tcPr>
          <w:p w14:paraId="0284F8C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12</w:t>
            </w:r>
          </w:p>
        </w:tc>
        <w:tc>
          <w:tcPr>
            <w:tcW w:w="1894" w:type="dxa"/>
          </w:tcPr>
          <w:p w14:paraId="42482BF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5CB04A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387FA4A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13DBCCB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724A727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2D15DFC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3B359C4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2CC71B41" w14:textId="77777777" w:rsidTr="003E6538">
        <w:tc>
          <w:tcPr>
            <w:tcW w:w="659" w:type="dxa"/>
          </w:tcPr>
          <w:p w14:paraId="7E88F19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13</w:t>
            </w:r>
          </w:p>
        </w:tc>
        <w:tc>
          <w:tcPr>
            <w:tcW w:w="1894" w:type="dxa"/>
          </w:tcPr>
          <w:p w14:paraId="66AA0F8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252221F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297E6AA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71CE8C0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1BDE5F4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3CF9065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3876487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1A93A13F" w14:textId="77777777" w:rsidTr="003E6538">
        <w:tc>
          <w:tcPr>
            <w:tcW w:w="659" w:type="dxa"/>
          </w:tcPr>
          <w:p w14:paraId="6D6D698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14</w:t>
            </w:r>
          </w:p>
        </w:tc>
        <w:tc>
          <w:tcPr>
            <w:tcW w:w="1894" w:type="dxa"/>
          </w:tcPr>
          <w:p w14:paraId="19761C8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330978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5A32940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6166876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356605C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25F7E74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327055A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708104BA" w14:textId="77777777" w:rsidTr="003E6538">
        <w:tc>
          <w:tcPr>
            <w:tcW w:w="659" w:type="dxa"/>
          </w:tcPr>
          <w:p w14:paraId="2C9DA7B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15</w:t>
            </w:r>
          </w:p>
        </w:tc>
        <w:tc>
          <w:tcPr>
            <w:tcW w:w="1894" w:type="dxa"/>
          </w:tcPr>
          <w:p w14:paraId="3738937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107E109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4F4FABA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3E78F8F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41F4DB2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6988277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275E878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14:paraId="209F3B80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17BA4E95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61655CA1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089F76AA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689819FE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2E2A14FE" w14:textId="48F0BF9C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  <w:r w:rsidRPr="00F07BEA">
        <w:rPr>
          <w:rFonts w:ascii="Verdana" w:hAnsi="Verdana"/>
          <w:lang w:val="en-GB"/>
        </w:rPr>
        <w:t>Date: ………………………………</w:t>
      </w:r>
      <w:r>
        <w:rPr>
          <w:rFonts w:ascii="Verdana" w:hAnsi="Verdana"/>
          <w:lang w:val="en-GB"/>
        </w:rPr>
        <w:t>…</w:t>
      </w:r>
      <w:r w:rsidRPr="00F07BEA">
        <w:rPr>
          <w:rFonts w:ascii="Verdana" w:hAnsi="Verdana"/>
          <w:lang w:val="en-GB"/>
        </w:rPr>
        <w:tab/>
      </w:r>
      <w:r w:rsidRPr="00F07BEA">
        <w:rPr>
          <w:rFonts w:ascii="Verdana" w:hAnsi="Verdana"/>
          <w:lang w:val="en-GB"/>
        </w:rPr>
        <w:tab/>
        <w:t>Signature: …………………………………</w:t>
      </w:r>
    </w:p>
    <w:p w14:paraId="1F742772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461A0BB8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0663F6BC" w14:textId="729511A8" w:rsidR="00445762" w:rsidRPr="00DF39A2" w:rsidRDefault="00445762" w:rsidP="00DF39A2"/>
    <w:sectPr w:rsidR="00445762" w:rsidRPr="00DF39A2" w:rsidSect="00B83605">
      <w:headerReference w:type="default" r:id="rId8"/>
      <w:footerReference w:type="default" r:id="rId9"/>
      <w:pgSz w:w="11906" w:h="16838"/>
      <w:pgMar w:top="1560" w:right="424" w:bottom="993" w:left="709" w:header="360" w:footer="5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C4D17" w14:textId="77777777" w:rsidR="0032737E" w:rsidRDefault="0032737E">
      <w:r>
        <w:separator/>
      </w:r>
    </w:p>
  </w:endnote>
  <w:endnote w:type="continuationSeparator" w:id="0">
    <w:p w14:paraId="795F60E4" w14:textId="77777777" w:rsidR="0032737E" w:rsidRDefault="0032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14A2F" w14:textId="77777777" w:rsidR="00F567AC" w:rsidRPr="003218C1" w:rsidRDefault="00F567AC" w:rsidP="003218C1">
    <w:pPr>
      <w:pStyle w:val="Koptekst"/>
      <w:pBdr>
        <w:top w:val="single" w:sz="4" w:space="1" w:color="FF0000"/>
      </w:pBdr>
      <w:tabs>
        <w:tab w:val="clear" w:pos="9072"/>
        <w:tab w:val="right" w:pos="10206"/>
      </w:tabs>
      <w:jc w:val="center"/>
      <w:rPr>
        <w:rFonts w:asciiTheme="majorHAnsi" w:hAnsiTheme="majorHAnsi" w:cs="Arial"/>
        <w:sz w:val="20"/>
        <w:szCs w:val="20"/>
        <w:lang w:val="en-GB"/>
      </w:rPr>
    </w:pPr>
    <w:r w:rsidRPr="003218C1">
      <w:rPr>
        <w:rFonts w:asciiTheme="majorHAnsi" w:hAnsiTheme="majorHAnsi" w:cs="Arial"/>
        <w:sz w:val="20"/>
        <w:szCs w:val="20"/>
        <w:lang w:val="en-GB"/>
      </w:rPr>
      <w:t>Budo Promotion Ommen | www.budopromotionommen.nl | info@budopromotionommen.nl |</w:t>
    </w:r>
  </w:p>
  <w:p w14:paraId="5FA7D047" w14:textId="77777777" w:rsidR="0032737E" w:rsidRPr="003218C1" w:rsidRDefault="00F567AC" w:rsidP="00F567AC">
    <w:pPr>
      <w:pStyle w:val="Koptekst"/>
      <w:tabs>
        <w:tab w:val="clear" w:pos="9072"/>
        <w:tab w:val="right" w:pos="10206"/>
      </w:tabs>
      <w:jc w:val="center"/>
      <w:rPr>
        <w:rFonts w:asciiTheme="majorHAnsi" w:hAnsiTheme="majorHAnsi" w:cs="Arial"/>
        <w:sz w:val="20"/>
        <w:szCs w:val="20"/>
        <w:lang w:val="en-GB"/>
      </w:rPr>
    </w:pPr>
    <w:r w:rsidRPr="003218C1">
      <w:rPr>
        <w:rFonts w:asciiTheme="majorHAnsi" w:hAnsiTheme="majorHAnsi" w:cs="Arial"/>
        <w:sz w:val="20"/>
        <w:szCs w:val="20"/>
        <w:lang w:val="en-GB"/>
      </w:rPr>
      <w:t xml:space="preserve">Emslandweg 17, 7731 RP Ommen | (+31)529-453084 | </w:t>
    </w:r>
    <w:r w:rsidR="0032737E" w:rsidRPr="003218C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4E5F2A" wp14:editId="0BA5B390">
              <wp:simplePos x="0" y="0"/>
              <wp:positionH relativeFrom="column">
                <wp:posOffset>280035</wp:posOffset>
              </wp:positionH>
              <wp:positionV relativeFrom="paragraph">
                <wp:posOffset>13202285</wp:posOffset>
              </wp:positionV>
              <wp:extent cx="10167620" cy="2183130"/>
              <wp:effectExtent l="0" t="0" r="24130" b="7620"/>
              <wp:wrapNone/>
              <wp:docPr id="10" name="Groe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67620" cy="2183130"/>
                        <a:chOff x="-78224" y="0"/>
                        <a:chExt cx="9686683" cy="1959971"/>
                      </a:xfrm>
                    </wpg:grpSpPr>
                    <wps:wsp>
                      <wps:cNvPr id="11" name="Freeform 33"/>
                      <wps:cNvSpPr>
                        <a:spLocks/>
                      </wps:cNvSpPr>
                      <wps:spPr bwMode="auto">
                        <a:xfrm rot="16200000">
                          <a:off x="3824382" y="-3816520"/>
                          <a:ext cx="1873885" cy="9679098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2" name="Group 39"/>
                      <wpg:cNvGrpSpPr>
                        <a:grpSpLocks/>
                      </wpg:cNvGrpSpPr>
                      <wpg:grpSpPr bwMode="auto">
                        <a:xfrm rot="16200000">
                          <a:off x="4052844" y="-4045585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13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8282BD" id="Groep 41" o:spid="_x0000_s1026" style="position:absolute;margin-left:22.05pt;margin-top:1039.55pt;width:800.6pt;height:171.9pt;z-index:251662336;mso-width-relative:margin;mso-height-relative:margin" coordorigin="-782" coordsize="96866,19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">
              <v:shape id="Freeform 33" o:spid="_x0000_s1027" style="position:absolute;left:38243;top:-38165;width:18739;height:96790;rotation:-90;visibility:visible;mso-wrap-style:square;v-text-anchor:top" coordsize="616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" path="m401,c,,,,,,,3168,,3168,,3168v165,,165,,165,c616,1736,458,375,401,xe" fillcolor="#376092" stroked="f">
                <v:path arrowok="t" o:connecttype="custom" o:connectlocs="1219850,0;0,0;0,9679098;501933,9679098;1219850,0" o:connectangles="0,0,0,0,0"/>
              </v:shape>
              <v:group id="Group 39" o:spid="_x0000_s1028" style="position:absolute;left:40528;top:-40456;width:15100;height:96012;rotation:-90" coordorigin="1047,360" coordsize="2378,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">
                <v:shape id="Freeform 34" o:spid="_x0000_s1029" style="position:absolute;left:1047;top:360;width:2061;height:15120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30" style="position:absolute;left:1503;top:360;width:1735;height:15120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31" style="position:absolute;left:1594;top:360;width:1831;height:15120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2" style="position:absolute;left:1393;top:360;width:1850;height:15120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3" style="position:absolute;left:1234;top:360;width:1826;height:15120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</v:group>
            </v:group>
          </w:pict>
        </mc:Fallback>
      </mc:AlternateContent>
    </w:r>
    <w:r w:rsidR="0032737E" w:rsidRPr="003218C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E664F7" wp14:editId="17BC46C7">
              <wp:simplePos x="0" y="0"/>
              <wp:positionH relativeFrom="column">
                <wp:posOffset>280035</wp:posOffset>
              </wp:positionH>
              <wp:positionV relativeFrom="paragraph">
                <wp:posOffset>13202285</wp:posOffset>
              </wp:positionV>
              <wp:extent cx="10167620" cy="2183130"/>
              <wp:effectExtent l="0" t="0" r="24130" b="7620"/>
              <wp:wrapNone/>
              <wp:docPr id="2" name="Groe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67620" cy="2183130"/>
                        <a:chOff x="-78224" y="0"/>
                        <a:chExt cx="9686683" cy="1959971"/>
                      </a:xfrm>
                    </wpg:grpSpPr>
                    <wps:wsp>
                      <wps:cNvPr id="3" name="Freeform 33"/>
                      <wps:cNvSpPr>
                        <a:spLocks/>
                      </wps:cNvSpPr>
                      <wps:spPr bwMode="auto">
                        <a:xfrm rot="16200000">
                          <a:off x="3824382" y="-3816520"/>
                          <a:ext cx="1873885" cy="9679098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oup 39"/>
                      <wpg:cNvGrpSpPr>
                        <a:grpSpLocks/>
                      </wpg:cNvGrpSpPr>
                      <wpg:grpSpPr bwMode="auto">
                        <a:xfrm rot="16200000">
                          <a:off x="4052844" y="-4045585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5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4381AF" id="Groep 41" o:spid="_x0000_s1026" style="position:absolute;margin-left:22.05pt;margin-top:1039.55pt;width:800.6pt;height:171.9pt;z-index:251659264;mso-width-relative:margin;mso-height-relative:margin" coordorigin="-782" coordsize="96866,19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">
              <v:shape id="Freeform 33" o:spid="_x0000_s1027" style="position:absolute;left:38243;top:-38165;width:18739;height:96790;rotation:-90;visibility:visible;mso-wrap-style:square;v-text-anchor:top" coordsize="616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" path="m401,c,,,,,,,3168,,3168,,3168v165,,165,,165,c616,1736,458,375,401,xe" fillcolor="#376092" stroked="f">
                <v:path arrowok="t" o:connecttype="custom" o:connectlocs="1219850,0;0,0;0,9679098;501933,9679098;1219850,0" o:connectangles="0,0,0,0,0"/>
              </v:shape>
              <v:group id="Group 39" o:spid="_x0000_s1028" style="position:absolute;left:40528;top:-40456;width:15100;height:96012;rotation:-90" coordorigin="1047,360" coordsize="2378,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">
                <v:shape id="Freeform 34" o:spid="_x0000_s1029" style="position:absolute;left:1047;top:360;width:2061;height:15120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30" style="position:absolute;left:1503;top:360;width:1735;height:15120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31" style="position:absolute;left:1594;top:360;width:1831;height:15120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2" style="position:absolute;left:1393;top:360;width:1850;height:15120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3" style="position:absolute;left:1234;top:360;width:1826;height:15120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</v:group>
            </v:group>
          </w:pict>
        </mc:Fallback>
      </mc:AlternateContent>
    </w:r>
    <w:r w:rsidR="0032737E" w:rsidRPr="003218C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CF3FB43" wp14:editId="26FB114F">
              <wp:simplePos x="0" y="0"/>
              <wp:positionH relativeFrom="column">
                <wp:posOffset>280035</wp:posOffset>
              </wp:positionH>
              <wp:positionV relativeFrom="paragraph">
                <wp:posOffset>13202285</wp:posOffset>
              </wp:positionV>
              <wp:extent cx="10167620" cy="2183130"/>
              <wp:effectExtent l="0" t="0" r="24130" b="7620"/>
              <wp:wrapNone/>
              <wp:docPr id="41" name="Groe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67620" cy="2183130"/>
                        <a:chOff x="-78224" y="0"/>
                        <a:chExt cx="9686683" cy="1959971"/>
                      </a:xfrm>
                    </wpg:grpSpPr>
                    <wps:wsp>
                      <wps:cNvPr id="60" name="Freeform 33"/>
                      <wps:cNvSpPr>
                        <a:spLocks/>
                      </wps:cNvSpPr>
                      <wps:spPr bwMode="auto">
                        <a:xfrm rot="16200000">
                          <a:off x="3824382" y="-3816520"/>
                          <a:ext cx="1873885" cy="9679098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4" name="Group 39"/>
                      <wpg:cNvGrpSpPr>
                        <a:grpSpLocks/>
                      </wpg:cNvGrpSpPr>
                      <wpg:grpSpPr bwMode="auto">
                        <a:xfrm rot="16200000">
                          <a:off x="4052844" y="-4045585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55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919B9D" id="Groep 41" o:spid="_x0000_s1026" style="position:absolute;margin-left:22.05pt;margin-top:1039.55pt;width:800.6pt;height:171.9pt;z-index:251656192;mso-width-relative:margin;mso-height-relative:margin" coordorigin="-782" coordsize="96866,19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">
              <v:shape id="Freeform 33" o:spid="_x0000_s1027" style="position:absolute;left:38243;top:-38165;width:18739;height:96790;rotation:-90;visibility:visible;mso-wrap-style:square;v-text-anchor:top" coordsize="616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" path="m401,c,,,,,,,3168,,3168,,3168v165,,165,,165,c616,1736,458,375,401,xe" fillcolor="#376092" stroked="f">
                <v:path arrowok="t" o:connecttype="custom" o:connectlocs="1219850,0;0,0;0,9679098;501933,9679098;1219850,0" o:connectangles="0,0,0,0,0"/>
              </v:shape>
              <v:group id="Group 39" o:spid="_x0000_s1028" style="position:absolute;left:40528;top:-40456;width:15100;height:96012;rotation:-90" coordorigin="1047,360" coordsize="2378,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2n1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PjEdy/xB+gZzcAAAD//wMAUEsBAi0AFAAGAAgAAAAhANvh9svuAAAAhQEAABMAAAAAAAAA&#10;AAAAAAAAAAAAAFtDb250ZW50X1R5cGVzXS54bWxQSwECLQAUAAYACAAAACEAWvQsW78AAAAVAQAA&#10;CwAAAAAAAAAAAAAAAAAfAQAAX3JlbHMvLnJlbHNQSwECLQAUAAYACAAAACEAUE9p9cYAAADbAAAA&#10;DwAAAAAAAAAAAAAAAAAHAgAAZHJzL2Rvd25yZXYueG1sUEsFBgAAAAADAAMAtwAAAPoCAAAAAA==&#10;">
                <v:shape id="Freeform 34" o:spid="_x0000_s1029" style="position:absolute;left:1047;top:360;width:2061;height:15120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30" style="position:absolute;left:1503;top:360;width:1735;height:15120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31" style="position:absolute;left:1594;top:360;width:1831;height:15120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2" style="position:absolute;left:1393;top:360;width:1850;height:15120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3" style="position:absolute;left:1234;top:360;width:1826;height:15120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</v:group>
            </v:group>
          </w:pict>
        </mc:Fallback>
      </mc:AlternateContent>
    </w:r>
    <w:r w:rsidRPr="003218C1">
      <w:rPr>
        <w:rFonts w:asciiTheme="majorHAnsi" w:hAnsiTheme="majorHAnsi" w:cs="Arial"/>
        <w:sz w:val="20"/>
        <w:szCs w:val="20"/>
        <w:lang w:val="en-GB"/>
      </w:rPr>
      <w:t xml:space="preserve">IBAN NL90ABNA0416753329 | BIC </w:t>
    </w:r>
    <w:r w:rsidR="00A83729" w:rsidRPr="003218C1">
      <w:rPr>
        <w:rFonts w:asciiTheme="majorHAnsi" w:hAnsiTheme="majorHAnsi" w:cs="Arial"/>
        <w:sz w:val="20"/>
        <w:szCs w:val="20"/>
        <w:lang w:val="en-GB"/>
      </w:rPr>
      <w:t>ABNA</w:t>
    </w:r>
    <w:r w:rsidR="003218C1" w:rsidRPr="003218C1">
      <w:rPr>
        <w:rFonts w:asciiTheme="majorHAnsi" w:hAnsiTheme="majorHAnsi" w:cs="Arial"/>
        <w:sz w:val="20"/>
        <w:szCs w:val="20"/>
        <w:lang w:val="en-GB"/>
      </w:rPr>
      <w:t>NL2A</w:t>
    </w:r>
    <w:r w:rsidR="003218C1">
      <w:rPr>
        <w:rFonts w:asciiTheme="majorHAnsi" w:hAnsiTheme="majorHAnsi" w:cs="Arial"/>
        <w:sz w:val="20"/>
        <w:szCs w:val="20"/>
        <w:lang w:val="en-GB"/>
      </w:rPr>
      <w:t xml:space="preserve"> |</w:t>
    </w:r>
    <w:r w:rsidR="003218C1" w:rsidRPr="003218C1">
      <w:rPr>
        <w:rFonts w:asciiTheme="majorHAnsi" w:hAnsiTheme="majorHAnsi" w:cs="Arial"/>
        <w:sz w:val="20"/>
        <w:szCs w:val="20"/>
        <w:lang w:val="en-GB"/>
      </w:rPr>
      <w:t xml:space="preserve"> </w:t>
    </w:r>
    <w:proofErr w:type="spellStart"/>
    <w:r w:rsidRPr="003218C1">
      <w:rPr>
        <w:rFonts w:asciiTheme="majorHAnsi" w:hAnsiTheme="majorHAnsi" w:cs="Arial"/>
        <w:sz w:val="20"/>
        <w:szCs w:val="20"/>
        <w:lang w:val="en-GB"/>
      </w:rPr>
      <w:t>KvK</w:t>
    </w:r>
    <w:proofErr w:type="spellEnd"/>
    <w:r w:rsidRPr="003218C1">
      <w:rPr>
        <w:rFonts w:asciiTheme="majorHAnsi" w:hAnsiTheme="majorHAnsi" w:cs="Arial"/>
        <w:sz w:val="20"/>
        <w:szCs w:val="20"/>
        <w:lang w:val="en-GB"/>
      </w:rPr>
      <w:t xml:space="preserve"> 05077621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1E00C2" w14:textId="77777777" w:rsidR="0032737E" w:rsidRDefault="0032737E">
      <w:r>
        <w:separator/>
      </w:r>
    </w:p>
  </w:footnote>
  <w:footnote w:type="continuationSeparator" w:id="0">
    <w:p w14:paraId="7A1CC0BA" w14:textId="77777777" w:rsidR="0032737E" w:rsidRDefault="0032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307A9" w14:textId="666C337B" w:rsidR="0032737E" w:rsidRDefault="00F567AC" w:rsidP="00B83605">
    <w:pPr>
      <w:pStyle w:val="Koptekst"/>
      <w:pBdr>
        <w:bottom w:val="single" w:sz="4" w:space="1" w:color="FF0000"/>
      </w:pBdr>
      <w:tabs>
        <w:tab w:val="clear" w:pos="4536"/>
        <w:tab w:val="clear" w:pos="9072"/>
        <w:tab w:val="center" w:pos="5529"/>
        <w:tab w:val="right" w:pos="10773"/>
      </w:tabs>
    </w:pPr>
    <w:r>
      <w:rPr>
        <w:noProof/>
      </w:rPr>
      <w:drawing>
        <wp:inline distT="0" distB="0" distL="0" distR="0" wp14:anchorId="24BACF3B" wp14:editId="501D9008">
          <wp:extent cx="1721022" cy="630000"/>
          <wp:effectExtent l="0" t="0" r="0" b="0"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2019-Logo BP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1189"/>
                  <a:stretch/>
                </pic:blipFill>
                <pic:spPr bwMode="auto">
                  <a:xfrm>
                    <a:off x="0" y="0"/>
                    <a:ext cx="1721022" cy="63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F6951">
      <w:tab/>
    </w:r>
    <w:r w:rsidR="008F6951">
      <w:rPr>
        <w:noProof/>
      </w:rPr>
      <w:drawing>
        <wp:inline distT="0" distB="0" distL="0" distR="0" wp14:anchorId="5C561EB9" wp14:editId="1EBADB8E">
          <wp:extent cx="629989" cy="630000"/>
          <wp:effectExtent l="0" t="0" r="0" b="0"/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utch_Sambo_Federatio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39" t="7387" r="19732" b="6715"/>
                  <a:stretch/>
                </pic:blipFill>
                <pic:spPr bwMode="auto">
                  <a:xfrm>
                    <a:off x="0" y="0"/>
                    <a:ext cx="629989" cy="63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4021B">
      <w:t xml:space="preserve"> </w:t>
    </w:r>
    <w:r w:rsidR="00B83605">
      <w:rPr>
        <w:noProof/>
      </w:rPr>
      <w:drawing>
        <wp:inline distT="0" distB="0" distL="0" distR="0" wp14:anchorId="7AD2F8EC" wp14:editId="2D92503C">
          <wp:extent cx="833824" cy="630000"/>
          <wp:effectExtent l="0" t="0" r="4445" b="0"/>
          <wp:docPr id="28" name="Afbeelding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3824" cy="63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021B">
      <w:t xml:space="preserve"> </w:t>
    </w:r>
    <w:r w:rsidR="00861891">
      <w:rPr>
        <w:noProof/>
      </w:rPr>
      <w:drawing>
        <wp:inline distT="0" distB="0" distL="0" distR="0" wp14:anchorId="074D16C6" wp14:editId="310118F4">
          <wp:extent cx="630000" cy="630000"/>
          <wp:effectExtent l="0" t="0" r="0" b="0"/>
          <wp:docPr id="29" name="Afbeelding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 ESF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" cy="63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021B">
      <w:t xml:space="preserve">  </w:t>
    </w:r>
    <w:r w:rsidR="00B83605">
      <w:tab/>
    </w:r>
    <w:r w:rsidR="00B83605">
      <w:rPr>
        <w:noProof/>
      </w:rPr>
      <w:drawing>
        <wp:inline distT="0" distB="0" distL="0" distR="0" wp14:anchorId="643E82DF" wp14:editId="4D2F84B2">
          <wp:extent cx="994737" cy="630000"/>
          <wp:effectExtent l="0" t="0" r="0" b="0"/>
          <wp:docPr id="48" name="Afbeelding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24" t="21729" r="25951" b="21989"/>
                  <a:stretch>
                    <a:fillRect/>
                  </a:stretch>
                </pic:blipFill>
                <pic:spPr bwMode="auto">
                  <a:xfrm>
                    <a:off x="0" y="0"/>
                    <a:ext cx="994737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979C4"/>
    <w:multiLevelType w:val="hybridMultilevel"/>
    <w:tmpl w:val="9B2C634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729DA"/>
    <w:multiLevelType w:val="hybridMultilevel"/>
    <w:tmpl w:val="D250DD6C"/>
    <w:lvl w:ilvl="0" w:tplc="94F6380A">
      <w:numFmt w:val="bullet"/>
      <w:lvlText w:val="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C345D5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5F5782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B704E7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9F2447"/>
    <w:multiLevelType w:val="hybridMultilevel"/>
    <w:tmpl w:val="D8BEAE8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0D4241B"/>
    <w:multiLevelType w:val="hybridMultilevel"/>
    <w:tmpl w:val="B8005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E5CD9"/>
    <w:multiLevelType w:val="hybridMultilevel"/>
    <w:tmpl w:val="255E00A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386731"/>
    <w:multiLevelType w:val="multilevel"/>
    <w:tmpl w:val="4D8A40BA"/>
    <w:lvl w:ilvl="0">
      <w:start w:val="1"/>
      <w:numFmt w:val="bullet"/>
      <w:pStyle w:val="opsommingsym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color w:val="auto"/>
        <w:sz w:val="24"/>
      </w:r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FC7EFB"/>
    <w:multiLevelType w:val="multilevel"/>
    <w:tmpl w:val="7E18D082"/>
    <w:lvl w:ilvl="0">
      <w:start w:val="1"/>
      <w:numFmt w:val="decimal"/>
      <w:pStyle w:val="opsommingn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</w:r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2B4102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80F57E3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627287"/>
    <w:multiLevelType w:val="hybridMultilevel"/>
    <w:tmpl w:val="CC86D1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970A0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427AFD"/>
    <w:multiLevelType w:val="hybridMultilevel"/>
    <w:tmpl w:val="09C08E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616822"/>
    <w:multiLevelType w:val="hybridMultilevel"/>
    <w:tmpl w:val="B4F6CA7C"/>
    <w:lvl w:ilvl="0" w:tplc="04130019">
      <w:start w:val="1"/>
      <w:numFmt w:val="lowerLetter"/>
      <w:lvlText w:val="%1."/>
      <w:lvlJc w:val="left"/>
      <w:pPr>
        <w:ind w:left="588" w:hanging="360"/>
      </w:pPr>
    </w:lvl>
    <w:lvl w:ilvl="1" w:tplc="04130019">
      <w:start w:val="1"/>
      <w:numFmt w:val="lowerLetter"/>
      <w:lvlText w:val="%2."/>
      <w:lvlJc w:val="left"/>
      <w:pPr>
        <w:ind w:left="1308" w:hanging="360"/>
      </w:pPr>
    </w:lvl>
    <w:lvl w:ilvl="2" w:tplc="0413001B" w:tentative="1">
      <w:start w:val="1"/>
      <w:numFmt w:val="lowerRoman"/>
      <w:lvlText w:val="%3."/>
      <w:lvlJc w:val="right"/>
      <w:pPr>
        <w:ind w:left="2028" w:hanging="180"/>
      </w:pPr>
    </w:lvl>
    <w:lvl w:ilvl="3" w:tplc="0413000F">
      <w:start w:val="1"/>
      <w:numFmt w:val="decimal"/>
      <w:lvlText w:val="%4."/>
      <w:lvlJc w:val="left"/>
      <w:pPr>
        <w:ind w:left="2748" w:hanging="360"/>
      </w:pPr>
    </w:lvl>
    <w:lvl w:ilvl="4" w:tplc="04130019" w:tentative="1">
      <w:start w:val="1"/>
      <w:numFmt w:val="lowerLetter"/>
      <w:lvlText w:val="%5."/>
      <w:lvlJc w:val="left"/>
      <w:pPr>
        <w:ind w:left="3468" w:hanging="360"/>
      </w:pPr>
    </w:lvl>
    <w:lvl w:ilvl="5" w:tplc="0413001B" w:tentative="1">
      <w:start w:val="1"/>
      <w:numFmt w:val="lowerRoman"/>
      <w:lvlText w:val="%6."/>
      <w:lvlJc w:val="right"/>
      <w:pPr>
        <w:ind w:left="4188" w:hanging="180"/>
      </w:pPr>
    </w:lvl>
    <w:lvl w:ilvl="6" w:tplc="0413000F" w:tentative="1">
      <w:start w:val="1"/>
      <w:numFmt w:val="decimal"/>
      <w:lvlText w:val="%7."/>
      <w:lvlJc w:val="left"/>
      <w:pPr>
        <w:ind w:left="4908" w:hanging="360"/>
      </w:pPr>
    </w:lvl>
    <w:lvl w:ilvl="7" w:tplc="04130019" w:tentative="1">
      <w:start w:val="1"/>
      <w:numFmt w:val="lowerLetter"/>
      <w:lvlText w:val="%8."/>
      <w:lvlJc w:val="left"/>
      <w:pPr>
        <w:ind w:left="5628" w:hanging="360"/>
      </w:pPr>
    </w:lvl>
    <w:lvl w:ilvl="8" w:tplc="0413001B" w:tentative="1">
      <w:start w:val="1"/>
      <w:numFmt w:val="lowerRoman"/>
      <w:lvlText w:val="%9."/>
      <w:lvlJc w:val="right"/>
      <w:pPr>
        <w:ind w:left="6348" w:hanging="180"/>
      </w:pPr>
    </w:lvl>
  </w:abstractNum>
  <w:num w:numId="1" w16cid:durableId="203177770">
    <w:abstractNumId w:val="8"/>
  </w:num>
  <w:num w:numId="2" w16cid:durableId="1357461823">
    <w:abstractNumId w:val="9"/>
  </w:num>
  <w:num w:numId="3" w16cid:durableId="1989085948">
    <w:abstractNumId w:val="1"/>
  </w:num>
  <w:num w:numId="4" w16cid:durableId="674842772">
    <w:abstractNumId w:val="6"/>
  </w:num>
  <w:num w:numId="5" w16cid:durableId="1046639709">
    <w:abstractNumId w:val="12"/>
  </w:num>
  <w:num w:numId="6" w16cid:durableId="2019381768">
    <w:abstractNumId w:val="15"/>
  </w:num>
  <w:num w:numId="7" w16cid:durableId="660424932">
    <w:abstractNumId w:val="0"/>
  </w:num>
  <w:num w:numId="8" w16cid:durableId="705104881">
    <w:abstractNumId w:val="7"/>
  </w:num>
  <w:num w:numId="9" w16cid:durableId="843939094">
    <w:abstractNumId w:val="5"/>
  </w:num>
  <w:num w:numId="10" w16cid:durableId="109932144">
    <w:abstractNumId w:val="4"/>
  </w:num>
  <w:num w:numId="11" w16cid:durableId="1238902910">
    <w:abstractNumId w:val="2"/>
  </w:num>
  <w:num w:numId="12" w16cid:durableId="1893926116">
    <w:abstractNumId w:val="14"/>
  </w:num>
  <w:num w:numId="13" w16cid:durableId="244458156">
    <w:abstractNumId w:val="13"/>
  </w:num>
  <w:num w:numId="14" w16cid:durableId="451675858">
    <w:abstractNumId w:val="10"/>
  </w:num>
  <w:num w:numId="15" w16cid:durableId="134110903">
    <w:abstractNumId w:val="11"/>
  </w:num>
  <w:num w:numId="16" w16cid:durableId="10731162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BC2"/>
    <w:rsid w:val="00020EE0"/>
    <w:rsid w:val="0004121B"/>
    <w:rsid w:val="000507EF"/>
    <w:rsid w:val="001150CA"/>
    <w:rsid w:val="0016670A"/>
    <w:rsid w:val="00185DF5"/>
    <w:rsid w:val="0027164E"/>
    <w:rsid w:val="00305E79"/>
    <w:rsid w:val="00317F9B"/>
    <w:rsid w:val="003218C1"/>
    <w:rsid w:val="0032737E"/>
    <w:rsid w:val="0039158C"/>
    <w:rsid w:val="003A256D"/>
    <w:rsid w:val="003E45FD"/>
    <w:rsid w:val="00425286"/>
    <w:rsid w:val="004313A3"/>
    <w:rsid w:val="00445762"/>
    <w:rsid w:val="004471B1"/>
    <w:rsid w:val="004A6330"/>
    <w:rsid w:val="004B6236"/>
    <w:rsid w:val="005501F4"/>
    <w:rsid w:val="005A654B"/>
    <w:rsid w:val="005D30E2"/>
    <w:rsid w:val="00646199"/>
    <w:rsid w:val="0065572E"/>
    <w:rsid w:val="00735AE5"/>
    <w:rsid w:val="00744EBB"/>
    <w:rsid w:val="00781863"/>
    <w:rsid w:val="00804ACB"/>
    <w:rsid w:val="00861891"/>
    <w:rsid w:val="00871722"/>
    <w:rsid w:val="008C419A"/>
    <w:rsid w:val="008F6951"/>
    <w:rsid w:val="00912683"/>
    <w:rsid w:val="00913BC2"/>
    <w:rsid w:val="00923A8B"/>
    <w:rsid w:val="00944C6C"/>
    <w:rsid w:val="009676CE"/>
    <w:rsid w:val="00A33594"/>
    <w:rsid w:val="00A83729"/>
    <w:rsid w:val="00B22823"/>
    <w:rsid w:val="00B4021B"/>
    <w:rsid w:val="00B83605"/>
    <w:rsid w:val="00B877BF"/>
    <w:rsid w:val="00C00B9A"/>
    <w:rsid w:val="00C30454"/>
    <w:rsid w:val="00CE5AE8"/>
    <w:rsid w:val="00D0309A"/>
    <w:rsid w:val="00D202FB"/>
    <w:rsid w:val="00D401E8"/>
    <w:rsid w:val="00D5109E"/>
    <w:rsid w:val="00D836BA"/>
    <w:rsid w:val="00DC0807"/>
    <w:rsid w:val="00DE2208"/>
    <w:rsid w:val="00DF39A2"/>
    <w:rsid w:val="00E277A6"/>
    <w:rsid w:val="00E349EF"/>
    <w:rsid w:val="00E50D4D"/>
    <w:rsid w:val="00EF509C"/>
    <w:rsid w:val="00F4117D"/>
    <w:rsid w:val="00F567AC"/>
    <w:rsid w:val="00F62A6C"/>
    <w:rsid w:val="00F62CA4"/>
    <w:rsid w:val="00F635B9"/>
    <w:rsid w:val="00F74BFB"/>
    <w:rsid w:val="00F757EF"/>
    <w:rsid w:val="00FA1529"/>
    <w:rsid w:val="00FD44B6"/>
    <w:rsid w:val="00FF3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27EC0F1A"/>
  <w15:docId w15:val="{747AF9FA-9E25-4F6D-A267-0368F365B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/>
      <w:b/>
      <w:bCs/>
      <w:sz w:val="28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 w:cs="Arial"/>
      <w:b/>
      <w:bCs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sommingsymb">
    <w:name w:val="opsomming symb"/>
    <w:basedOn w:val="Standaard"/>
    <w:next w:val="Standaard"/>
    <w:pPr>
      <w:numPr>
        <w:numId w:val="1"/>
      </w:numPr>
    </w:pPr>
  </w:style>
  <w:style w:type="paragraph" w:customStyle="1" w:styleId="opsommingnr">
    <w:name w:val="opsomming nr"/>
    <w:basedOn w:val="Standaard"/>
    <w:next w:val="Standaard"/>
    <w:pPr>
      <w:numPr>
        <w:numId w:val="2"/>
      </w:numPr>
    </w:pPr>
  </w:style>
  <w:style w:type="paragraph" w:styleId="Plattetekstinspringen">
    <w:name w:val="Body Text Indent"/>
    <w:basedOn w:val="Standaard"/>
    <w:semiHidden/>
    <w:pPr>
      <w:ind w:left="2124" w:hanging="2124"/>
    </w:pPr>
    <w:rPr>
      <w:rFonts w:ascii="Verdana" w:hAnsi="Verdana"/>
    </w:rPr>
  </w:style>
  <w:style w:type="character" w:styleId="Hyperlink">
    <w:name w:val="Hyperlink"/>
    <w:rPr>
      <w:color w:val="0000FF"/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character" w:styleId="GevolgdeHyperlink">
    <w:name w:val="FollowedHyperlink"/>
    <w:semiHidden/>
    <w:rPr>
      <w:color w:val="800080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46199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4B6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DF39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mplates\uitnodiging%20IBF-wedstrijd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7C3D6-D2F1-4135-ABE6-6B4205112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uitnodiging IBF-wedstrijd</Template>
  <TotalTime>1</TotalTime>
  <Pages>1</Pages>
  <Words>53</Words>
  <Characters>375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Organisatie:</vt:lpstr>
      <vt:lpstr>Organisatie:</vt:lpstr>
    </vt:vector>
  </TitlesOfParts>
  <Manager>N. Evenhuis</Manager>
  <Company>Sportcentrum Emsland</Company>
  <LinksUpToDate>false</LinksUpToDate>
  <CharactersWithSpaces>427</CharactersWithSpaces>
  <SharedDoc>false</SharedDoc>
  <HLinks>
    <vt:vector size="18" baseType="variant">
      <vt:variant>
        <vt:i4>3211292</vt:i4>
      </vt:variant>
      <vt:variant>
        <vt:i4>6</vt:i4>
      </vt:variant>
      <vt:variant>
        <vt:i4>0</vt:i4>
      </vt:variant>
      <vt:variant>
        <vt:i4>5</vt:i4>
      </vt:variant>
      <vt:variant>
        <vt:lpwstr>mailto:info@budopromotionommen.nl</vt:lpwstr>
      </vt:variant>
      <vt:variant>
        <vt:lpwstr/>
      </vt:variant>
      <vt:variant>
        <vt:i4>1048652</vt:i4>
      </vt:variant>
      <vt:variant>
        <vt:i4>3</vt:i4>
      </vt:variant>
      <vt:variant>
        <vt:i4>0</vt:i4>
      </vt:variant>
      <vt:variant>
        <vt:i4>5</vt:i4>
      </vt:variant>
      <vt:variant>
        <vt:lpwstr>http://www.budopromotionommen.nl/</vt:lpwstr>
      </vt:variant>
      <vt:variant>
        <vt:lpwstr/>
      </vt:variant>
      <vt:variant>
        <vt:i4>3211292</vt:i4>
      </vt:variant>
      <vt:variant>
        <vt:i4>0</vt:i4>
      </vt:variant>
      <vt:variant>
        <vt:i4>0</vt:i4>
      </vt:variant>
      <vt:variant>
        <vt:i4>5</vt:i4>
      </vt:variant>
      <vt:variant>
        <vt:lpwstr>mailto:info@budopromotionommen.nl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Organisatie:</dc:title>
  <dc:creator>A. Vos</dc:creator>
  <cp:lastModifiedBy>Emsland Sport en Recreatie</cp:lastModifiedBy>
  <cp:revision>2</cp:revision>
  <cp:lastPrinted>2019-02-13T13:10:00Z</cp:lastPrinted>
  <dcterms:created xsi:type="dcterms:W3CDTF">2024-12-14T15:39:00Z</dcterms:created>
  <dcterms:modified xsi:type="dcterms:W3CDTF">2024-12-14T15:39:00Z</dcterms:modified>
  <cp:category>Ruimte</cp:category>
</cp:coreProperties>
</file>